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257CE" w14:textId="77777777" w:rsidR="00F91360" w:rsidRPr="00BC5F7C" w:rsidRDefault="00F91360" w:rsidP="00F91360">
      <w:pPr>
        <w:ind w:left="2836" w:firstLine="709"/>
        <w:rPr>
          <w:rFonts w:asciiTheme="minorHAnsi" w:hAnsiTheme="minorHAnsi" w:cstheme="minorHAnsi"/>
        </w:rPr>
      </w:pPr>
    </w:p>
    <w:p w14:paraId="19095809" w14:textId="77777777" w:rsidR="00F91360" w:rsidRPr="00546E8E" w:rsidRDefault="00F91360" w:rsidP="00F91360">
      <w:pPr>
        <w:jc w:val="center"/>
        <w:rPr>
          <w:rFonts w:asciiTheme="minorHAnsi" w:hAnsiTheme="minorHAnsi" w:cstheme="minorHAnsi"/>
        </w:rPr>
      </w:pPr>
    </w:p>
    <w:p w14:paraId="168306B2" w14:textId="5DB12CF4" w:rsidR="00F91360" w:rsidRPr="009E28F5" w:rsidRDefault="00F91360" w:rsidP="00FE64A5">
      <w:pPr>
        <w:spacing w:after="0" w:line="360" w:lineRule="auto"/>
        <w:rPr>
          <w:rFonts w:asciiTheme="minorHAnsi" w:hAnsiTheme="minorHAnsi" w:cstheme="minorHAnsi"/>
          <w:lang w:val="en-GB"/>
        </w:rPr>
      </w:pPr>
      <w:r w:rsidRPr="009E28F5">
        <w:rPr>
          <w:rFonts w:asciiTheme="minorHAnsi" w:hAnsiTheme="minorHAnsi" w:cstheme="minorHAnsi"/>
          <w:lang w:val="en-GB"/>
        </w:rPr>
        <w:t>Dear prof.</w:t>
      </w:r>
      <w:r w:rsidR="00FE64A5" w:rsidRPr="009E28F5">
        <w:rPr>
          <w:rFonts w:asciiTheme="minorHAnsi" w:hAnsiTheme="minorHAnsi" w:cstheme="minorHAnsi"/>
          <w:lang w:val="en-GB"/>
        </w:rPr>
        <w:t xml:space="preserve"> </w:t>
      </w:r>
      <w:r w:rsidRPr="009E28F5">
        <w:rPr>
          <w:rFonts w:asciiTheme="minorHAnsi" w:hAnsiTheme="minorHAnsi" w:cstheme="minorHAnsi"/>
          <w:lang w:val="en-GB"/>
        </w:rPr>
        <w:t xml:space="preserve"> </w:t>
      </w:r>
      <w:r w:rsidR="00F6798E">
        <w:rPr>
          <w:rFonts w:asciiTheme="minorHAnsi" w:hAnsiTheme="minorHAnsi" w:cstheme="minorHAnsi"/>
          <w:lang w:val="en-GB"/>
        </w:rPr>
        <w:t>-----------</w:t>
      </w:r>
    </w:p>
    <w:p w14:paraId="3BA4A1B2" w14:textId="1E1F503C" w:rsidR="00F91360" w:rsidRPr="009E28F5" w:rsidRDefault="0098465A" w:rsidP="00FE64A5">
      <w:pPr>
        <w:spacing w:after="0" w:line="360" w:lineRule="auto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-------------</w:t>
      </w:r>
    </w:p>
    <w:p w14:paraId="168AF186" w14:textId="77777777" w:rsidR="0098465A" w:rsidRDefault="0098465A" w:rsidP="00FE64A5">
      <w:pPr>
        <w:spacing w:after="0" w:line="360" w:lineRule="auto"/>
        <w:rPr>
          <w:rFonts w:asciiTheme="minorHAnsi" w:hAnsiTheme="minorHAnsi" w:cstheme="minorHAnsi"/>
          <w:lang w:val="en-US"/>
        </w:rPr>
      </w:pPr>
    </w:p>
    <w:p w14:paraId="6CC90D82" w14:textId="77777777" w:rsidR="0098465A" w:rsidRDefault="0098465A" w:rsidP="00FE64A5">
      <w:pPr>
        <w:spacing w:after="0" w:line="360" w:lineRule="auto"/>
        <w:rPr>
          <w:rFonts w:asciiTheme="minorHAnsi" w:hAnsiTheme="minorHAnsi" w:cstheme="minorHAnsi"/>
          <w:lang w:val="en-US"/>
        </w:rPr>
      </w:pPr>
    </w:p>
    <w:p w14:paraId="4FDA5D29" w14:textId="77777777" w:rsidR="0098465A" w:rsidRDefault="0098465A" w:rsidP="00FE64A5">
      <w:pPr>
        <w:spacing w:after="0" w:line="360" w:lineRule="auto"/>
        <w:rPr>
          <w:rFonts w:asciiTheme="minorHAnsi" w:hAnsiTheme="minorHAnsi" w:cstheme="minorHAnsi"/>
          <w:lang w:val="en-US"/>
        </w:rPr>
      </w:pPr>
    </w:p>
    <w:p w14:paraId="35DC0AFF" w14:textId="78181B40" w:rsidR="00F91360" w:rsidRPr="000B04DE" w:rsidRDefault="00F91360" w:rsidP="00FE64A5">
      <w:pPr>
        <w:spacing w:after="0" w:line="360" w:lineRule="auto"/>
        <w:rPr>
          <w:rFonts w:asciiTheme="minorHAnsi" w:hAnsiTheme="minorHAnsi" w:cstheme="minorHAnsi"/>
          <w:lang w:val="en-US"/>
        </w:rPr>
      </w:pPr>
      <w:r w:rsidRPr="000B04DE">
        <w:rPr>
          <w:rFonts w:asciiTheme="minorHAnsi" w:hAnsiTheme="minorHAnsi" w:cstheme="minorHAnsi"/>
          <w:lang w:val="en-US"/>
        </w:rPr>
        <w:t xml:space="preserve">at the request of prof. </w:t>
      </w:r>
      <w:r w:rsidR="00F6798E">
        <w:rPr>
          <w:rFonts w:asciiTheme="minorHAnsi" w:hAnsiTheme="minorHAnsi" w:cstheme="minorHAnsi"/>
          <w:lang w:val="en-US"/>
        </w:rPr>
        <w:t>-----------------------------</w:t>
      </w:r>
      <w:r w:rsidR="00FE64A5" w:rsidRPr="000B04DE">
        <w:rPr>
          <w:rFonts w:asciiTheme="minorHAnsi" w:hAnsiTheme="minorHAnsi" w:cstheme="minorHAnsi"/>
          <w:lang w:val="en-US"/>
        </w:rPr>
        <w:t xml:space="preserve"> </w:t>
      </w:r>
    </w:p>
    <w:p w14:paraId="43E9E73A" w14:textId="466392DA" w:rsidR="00F91360" w:rsidRPr="000B04DE" w:rsidRDefault="00F91360" w:rsidP="00FE64A5">
      <w:pPr>
        <w:spacing w:after="0" w:line="360" w:lineRule="auto"/>
        <w:rPr>
          <w:rFonts w:asciiTheme="minorHAnsi" w:hAnsiTheme="minorHAnsi" w:cstheme="minorHAnsi"/>
          <w:lang w:val="en-US"/>
        </w:rPr>
      </w:pPr>
      <w:r w:rsidRPr="000B04DE">
        <w:rPr>
          <w:rFonts w:asciiTheme="minorHAnsi" w:hAnsiTheme="minorHAnsi" w:cstheme="minorHAnsi"/>
          <w:lang w:val="en-US"/>
        </w:rPr>
        <w:t xml:space="preserve">I have the pleasure to invite you from </w:t>
      </w:r>
      <w:r w:rsidR="00F6798E">
        <w:rPr>
          <w:rFonts w:asciiTheme="minorHAnsi" w:hAnsiTheme="minorHAnsi" w:cstheme="minorHAnsi"/>
          <w:lang w:val="en-US"/>
        </w:rPr>
        <w:t>-------------</w:t>
      </w:r>
      <w:r w:rsidR="00FE64A5" w:rsidRPr="000B04DE">
        <w:rPr>
          <w:rFonts w:asciiTheme="minorHAnsi" w:hAnsiTheme="minorHAnsi" w:cstheme="minorHAnsi"/>
          <w:lang w:val="en-US"/>
        </w:rPr>
        <w:t xml:space="preserve"> to </w:t>
      </w:r>
      <w:r w:rsidR="00F6798E">
        <w:rPr>
          <w:rFonts w:asciiTheme="minorHAnsi" w:hAnsiTheme="minorHAnsi" w:cstheme="minorHAnsi"/>
          <w:lang w:val="en-US"/>
        </w:rPr>
        <w:t>---------------------</w:t>
      </w:r>
      <w:r w:rsidR="00FE64A5" w:rsidRPr="000B04DE">
        <w:rPr>
          <w:rFonts w:asciiTheme="minorHAnsi" w:hAnsiTheme="minorHAnsi" w:cstheme="minorHAnsi"/>
          <w:lang w:val="en-US"/>
        </w:rPr>
        <w:t xml:space="preserve"> </w:t>
      </w:r>
    </w:p>
    <w:p w14:paraId="7DD032E9" w14:textId="0DBD0FC6" w:rsidR="00F91360" w:rsidRPr="000B04DE" w:rsidRDefault="000B04DE" w:rsidP="00FE64A5">
      <w:pPr>
        <w:spacing w:after="0" w:line="360" w:lineRule="auto"/>
        <w:rPr>
          <w:rFonts w:asciiTheme="minorHAnsi" w:hAnsiTheme="minorHAnsi" w:cstheme="minorHAnsi"/>
          <w:lang w:val="en-US"/>
        </w:rPr>
      </w:pPr>
      <w:r w:rsidRPr="000B04DE">
        <w:rPr>
          <w:rFonts w:asciiTheme="minorHAnsi" w:hAnsiTheme="minorHAnsi" w:cstheme="minorHAnsi"/>
          <w:lang w:val="en-US"/>
        </w:rPr>
        <w:t>at the</w:t>
      </w:r>
      <w:r w:rsidR="00FE64A5" w:rsidRPr="000B04DE">
        <w:rPr>
          <w:rFonts w:asciiTheme="minorHAnsi" w:hAnsiTheme="minorHAnsi" w:cstheme="minorHAnsi"/>
          <w:lang w:val="en-US"/>
        </w:rPr>
        <w:t xml:space="preserve"> Department of Chemical Sciences </w:t>
      </w:r>
    </w:p>
    <w:p w14:paraId="373E1226" w14:textId="77777777" w:rsidR="00F91360" w:rsidRPr="000B04DE" w:rsidRDefault="00F91360" w:rsidP="00FE64A5">
      <w:pPr>
        <w:spacing w:after="0" w:line="360" w:lineRule="auto"/>
        <w:rPr>
          <w:rFonts w:asciiTheme="minorHAnsi" w:hAnsiTheme="minorHAnsi" w:cstheme="minorHAnsi"/>
          <w:lang w:val="en-US"/>
        </w:rPr>
      </w:pPr>
    </w:p>
    <w:p w14:paraId="25383FF2" w14:textId="20C51FBB" w:rsidR="00FE64A5" w:rsidRPr="000B04DE" w:rsidRDefault="00F91360" w:rsidP="00F91360">
      <w:pPr>
        <w:rPr>
          <w:rFonts w:asciiTheme="minorHAnsi" w:hAnsiTheme="minorHAnsi" w:cstheme="minorHAnsi"/>
          <w:lang w:val="en-US"/>
        </w:rPr>
      </w:pPr>
      <w:r w:rsidRPr="000B04DE">
        <w:rPr>
          <w:rFonts w:asciiTheme="minorHAnsi" w:hAnsiTheme="minorHAnsi" w:cstheme="minorHAnsi"/>
          <w:lang w:val="en-US"/>
        </w:rPr>
        <w:t xml:space="preserve">for the </w:t>
      </w:r>
      <w:r w:rsidR="00FE64A5" w:rsidRPr="000B04DE">
        <w:rPr>
          <w:rFonts w:asciiTheme="minorHAnsi" w:hAnsiTheme="minorHAnsi" w:cstheme="minorHAnsi"/>
          <w:lang w:val="en-US"/>
        </w:rPr>
        <w:t xml:space="preserve">following </w:t>
      </w:r>
      <w:r w:rsidRPr="000B04DE">
        <w:rPr>
          <w:rFonts w:asciiTheme="minorHAnsi" w:hAnsiTheme="minorHAnsi" w:cstheme="minorHAnsi"/>
          <w:lang w:val="en-US"/>
        </w:rPr>
        <w:t>Conference</w:t>
      </w:r>
      <w:r w:rsidR="00210164" w:rsidRPr="000B04DE">
        <w:rPr>
          <w:rFonts w:asciiTheme="minorHAnsi" w:hAnsiTheme="minorHAnsi" w:cstheme="minorHAnsi"/>
          <w:lang w:val="en-US"/>
        </w:rPr>
        <w:t>s</w:t>
      </w:r>
      <w:r w:rsidR="00FE64A5" w:rsidRPr="000B04DE">
        <w:rPr>
          <w:rFonts w:asciiTheme="minorHAnsi" w:hAnsiTheme="minorHAnsi" w:cstheme="minorHAnsi"/>
          <w:lang w:val="en-US"/>
        </w:rPr>
        <w:t xml:space="preserve"> </w:t>
      </w:r>
    </w:p>
    <w:p w14:paraId="79F9F330" w14:textId="71A647A5" w:rsidR="00FE64A5" w:rsidRPr="0074402E" w:rsidRDefault="00FE64A5" w:rsidP="00FE64A5">
      <w:pPr>
        <w:snapToGrid w:val="0"/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color w:val="212121"/>
          <w:sz w:val="20"/>
          <w:szCs w:val="20"/>
          <w:lang w:val="en-GB"/>
        </w:rPr>
      </w:pPr>
      <w:r w:rsidRPr="0074402E">
        <w:rPr>
          <w:rFonts w:asciiTheme="minorHAnsi" w:hAnsiTheme="minorHAnsi" w:cstheme="minorHAnsi"/>
          <w:b/>
          <w:bCs/>
          <w:i/>
          <w:iCs/>
          <w:color w:val="212121"/>
          <w:sz w:val="20"/>
          <w:szCs w:val="20"/>
          <w:lang w:val="en-GB"/>
        </w:rPr>
        <w:t xml:space="preserve">Date: </w:t>
      </w:r>
      <w:r w:rsidR="00F6798E">
        <w:rPr>
          <w:rFonts w:asciiTheme="minorHAnsi" w:hAnsiTheme="minorHAnsi" w:cstheme="minorHAnsi"/>
          <w:b/>
          <w:bCs/>
          <w:color w:val="212121"/>
          <w:sz w:val="20"/>
          <w:szCs w:val="20"/>
          <w:lang w:val="en-GB"/>
        </w:rPr>
        <w:t>----------</w:t>
      </w:r>
      <w:r w:rsidRPr="0074402E">
        <w:rPr>
          <w:rFonts w:asciiTheme="minorHAnsi" w:hAnsiTheme="minorHAnsi" w:cstheme="minorHAnsi"/>
          <w:b/>
          <w:bCs/>
          <w:color w:val="212121"/>
          <w:sz w:val="20"/>
          <w:szCs w:val="20"/>
          <w:lang w:val="en-GB"/>
        </w:rPr>
        <w:t xml:space="preserve">, h. </w:t>
      </w:r>
      <w:r w:rsidR="00F6798E">
        <w:rPr>
          <w:rFonts w:asciiTheme="minorHAnsi" w:hAnsiTheme="minorHAnsi" w:cstheme="minorHAnsi"/>
          <w:b/>
          <w:bCs/>
          <w:color w:val="212121"/>
          <w:sz w:val="20"/>
          <w:szCs w:val="20"/>
          <w:lang w:val="en-GB"/>
        </w:rPr>
        <w:t>----------</w:t>
      </w:r>
    </w:p>
    <w:p w14:paraId="0AE3C347" w14:textId="220E6B2B" w:rsidR="00F6798E" w:rsidRPr="00807148" w:rsidRDefault="00FE64A5" w:rsidP="00F6798E">
      <w:pPr>
        <w:snapToGrid w:val="0"/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i/>
          <w:iCs/>
          <w:color w:val="212121"/>
          <w:sz w:val="20"/>
          <w:szCs w:val="20"/>
          <w:lang w:val="fr-FR"/>
        </w:rPr>
      </w:pPr>
      <w:r w:rsidRPr="00807148">
        <w:rPr>
          <w:rFonts w:asciiTheme="minorHAnsi" w:hAnsiTheme="minorHAnsi" w:cstheme="minorHAnsi"/>
          <w:i/>
          <w:iCs/>
          <w:color w:val="212121"/>
          <w:sz w:val="20"/>
          <w:szCs w:val="20"/>
          <w:lang w:val="fr-FR"/>
        </w:rPr>
        <w:t xml:space="preserve">Course </w:t>
      </w:r>
    </w:p>
    <w:p w14:paraId="5EC7328A" w14:textId="4E9892E5" w:rsidR="00FE64A5" w:rsidRPr="00807148" w:rsidRDefault="00FE64A5" w:rsidP="00FE64A5">
      <w:pPr>
        <w:snapToGrid w:val="0"/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i/>
          <w:iCs/>
          <w:color w:val="212121"/>
          <w:sz w:val="20"/>
          <w:szCs w:val="20"/>
          <w:lang w:val="fr-FR"/>
        </w:rPr>
      </w:pPr>
    </w:p>
    <w:p w14:paraId="1AEAB75F" w14:textId="77777777" w:rsidR="00FE64A5" w:rsidRPr="00807148" w:rsidRDefault="00FE64A5" w:rsidP="00FE64A5">
      <w:pPr>
        <w:snapToGrid w:val="0"/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i/>
          <w:iCs/>
          <w:color w:val="212121"/>
          <w:sz w:val="20"/>
          <w:szCs w:val="20"/>
          <w:lang w:val="fr-FR"/>
        </w:rPr>
      </w:pPr>
    </w:p>
    <w:p w14:paraId="062637BE" w14:textId="77777777" w:rsidR="006D6BB8" w:rsidRPr="00807148" w:rsidRDefault="006D6BB8" w:rsidP="006D6BB8">
      <w:pPr>
        <w:snapToGrid w:val="0"/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color w:val="212121"/>
          <w:sz w:val="20"/>
          <w:szCs w:val="20"/>
          <w:lang w:val="fr-FR"/>
        </w:rPr>
      </w:pPr>
      <w:r w:rsidRPr="00807148">
        <w:rPr>
          <w:rFonts w:asciiTheme="minorHAnsi" w:hAnsiTheme="minorHAnsi" w:cstheme="minorHAnsi"/>
          <w:b/>
          <w:bCs/>
          <w:i/>
          <w:iCs/>
          <w:color w:val="212121"/>
          <w:sz w:val="20"/>
          <w:szCs w:val="20"/>
          <w:lang w:val="fr-FR"/>
        </w:rPr>
        <w:t xml:space="preserve">Date: </w:t>
      </w:r>
      <w:r w:rsidRPr="00807148">
        <w:rPr>
          <w:rFonts w:asciiTheme="minorHAnsi" w:hAnsiTheme="minorHAnsi" w:cstheme="minorHAnsi"/>
          <w:b/>
          <w:bCs/>
          <w:color w:val="212121"/>
          <w:sz w:val="20"/>
          <w:szCs w:val="20"/>
          <w:lang w:val="fr-FR"/>
        </w:rPr>
        <w:t>----------, h. ----------</w:t>
      </w:r>
    </w:p>
    <w:p w14:paraId="03352362" w14:textId="77777777" w:rsidR="006D6BB8" w:rsidRPr="00807148" w:rsidRDefault="006D6BB8" w:rsidP="006D6BB8">
      <w:pPr>
        <w:snapToGrid w:val="0"/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i/>
          <w:iCs/>
          <w:color w:val="212121"/>
          <w:sz w:val="20"/>
          <w:szCs w:val="20"/>
          <w:lang w:val="fr-FR"/>
        </w:rPr>
      </w:pPr>
      <w:r w:rsidRPr="00807148">
        <w:rPr>
          <w:rFonts w:asciiTheme="minorHAnsi" w:hAnsiTheme="minorHAnsi" w:cstheme="minorHAnsi"/>
          <w:i/>
          <w:iCs/>
          <w:color w:val="212121"/>
          <w:sz w:val="20"/>
          <w:szCs w:val="20"/>
          <w:lang w:val="fr-FR"/>
        </w:rPr>
        <w:t xml:space="preserve">Course </w:t>
      </w:r>
    </w:p>
    <w:p w14:paraId="680C2315" w14:textId="77777777" w:rsidR="006D6BB8" w:rsidRPr="00807148" w:rsidRDefault="006D6BB8" w:rsidP="00F91360">
      <w:pPr>
        <w:rPr>
          <w:rFonts w:asciiTheme="minorHAnsi" w:hAnsiTheme="minorHAnsi" w:cstheme="minorHAnsi"/>
          <w:lang w:val="fr-FR"/>
        </w:rPr>
      </w:pPr>
    </w:p>
    <w:p w14:paraId="0FAF0133" w14:textId="77777777" w:rsidR="006D6BB8" w:rsidRPr="00807148" w:rsidRDefault="006D6BB8" w:rsidP="006D6BB8">
      <w:pPr>
        <w:snapToGrid w:val="0"/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color w:val="212121"/>
          <w:sz w:val="20"/>
          <w:szCs w:val="20"/>
          <w:lang w:val="fr-FR"/>
        </w:rPr>
      </w:pPr>
      <w:r w:rsidRPr="00807148">
        <w:rPr>
          <w:rFonts w:asciiTheme="minorHAnsi" w:hAnsiTheme="minorHAnsi" w:cstheme="minorHAnsi"/>
          <w:b/>
          <w:bCs/>
          <w:i/>
          <w:iCs/>
          <w:color w:val="212121"/>
          <w:sz w:val="20"/>
          <w:szCs w:val="20"/>
          <w:lang w:val="fr-FR"/>
        </w:rPr>
        <w:t xml:space="preserve">Date: </w:t>
      </w:r>
      <w:r w:rsidRPr="00807148">
        <w:rPr>
          <w:rFonts w:asciiTheme="minorHAnsi" w:hAnsiTheme="minorHAnsi" w:cstheme="minorHAnsi"/>
          <w:b/>
          <w:bCs/>
          <w:color w:val="212121"/>
          <w:sz w:val="20"/>
          <w:szCs w:val="20"/>
          <w:lang w:val="fr-FR"/>
        </w:rPr>
        <w:t>----------, h. ----------</w:t>
      </w:r>
    </w:p>
    <w:p w14:paraId="47CDBFB8" w14:textId="77777777" w:rsidR="006D6BB8" w:rsidRPr="00807148" w:rsidRDefault="006D6BB8" w:rsidP="006D6BB8">
      <w:pPr>
        <w:snapToGrid w:val="0"/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i/>
          <w:iCs/>
          <w:color w:val="212121"/>
          <w:sz w:val="20"/>
          <w:szCs w:val="20"/>
          <w:lang w:val="fr-FR"/>
        </w:rPr>
      </w:pPr>
      <w:r w:rsidRPr="00807148">
        <w:rPr>
          <w:rFonts w:asciiTheme="minorHAnsi" w:hAnsiTheme="minorHAnsi" w:cstheme="minorHAnsi"/>
          <w:i/>
          <w:iCs/>
          <w:color w:val="212121"/>
          <w:sz w:val="20"/>
          <w:szCs w:val="20"/>
          <w:lang w:val="fr-FR"/>
        </w:rPr>
        <w:t xml:space="preserve">Course </w:t>
      </w:r>
    </w:p>
    <w:p w14:paraId="506D6455" w14:textId="77777777" w:rsidR="006D6BB8" w:rsidRPr="00807148" w:rsidRDefault="006D6BB8" w:rsidP="00F91360">
      <w:pPr>
        <w:rPr>
          <w:rFonts w:asciiTheme="minorHAnsi" w:hAnsiTheme="minorHAnsi" w:cstheme="minorHAnsi"/>
          <w:lang w:val="fr-FR"/>
        </w:rPr>
      </w:pPr>
    </w:p>
    <w:p w14:paraId="06B01F73" w14:textId="77777777" w:rsidR="006D6BB8" w:rsidRPr="00807148" w:rsidRDefault="006D6BB8" w:rsidP="00F91360">
      <w:pPr>
        <w:rPr>
          <w:rFonts w:asciiTheme="minorHAnsi" w:hAnsiTheme="minorHAnsi" w:cstheme="minorHAnsi"/>
          <w:lang w:val="fr-FR"/>
        </w:rPr>
      </w:pPr>
    </w:p>
    <w:p w14:paraId="35E20CA3" w14:textId="1DF97953" w:rsidR="00F91360" w:rsidRPr="000B04DE" w:rsidRDefault="00F91360" w:rsidP="00F91360">
      <w:pPr>
        <w:rPr>
          <w:rFonts w:asciiTheme="minorHAnsi" w:hAnsiTheme="minorHAnsi" w:cstheme="minorHAnsi"/>
          <w:lang w:val="en-US"/>
        </w:rPr>
      </w:pPr>
      <w:r w:rsidRPr="000B04DE">
        <w:rPr>
          <w:rFonts w:asciiTheme="minorHAnsi" w:hAnsiTheme="minorHAnsi" w:cstheme="minorHAnsi"/>
          <w:lang w:val="en-US"/>
        </w:rPr>
        <w:t>for the Research Project</w:t>
      </w:r>
      <w:r w:rsidR="00B66623" w:rsidRPr="000B04DE">
        <w:rPr>
          <w:rFonts w:asciiTheme="minorHAnsi" w:hAnsiTheme="minorHAnsi" w:cstheme="minorHAnsi"/>
          <w:lang w:val="en-US"/>
        </w:rPr>
        <w:t xml:space="preserve"> </w:t>
      </w:r>
      <w:r w:rsidR="00B66623" w:rsidRPr="000B04DE">
        <w:rPr>
          <w:rFonts w:asciiTheme="minorHAnsi" w:hAnsiTheme="minorHAnsi" w:cstheme="minorHAnsi"/>
          <w:sz w:val="20"/>
          <w:szCs w:val="20"/>
          <w:lang w:val="en-US"/>
        </w:rPr>
        <w:t>Dipartimento di Eccellenza “</w:t>
      </w:r>
      <w:r w:rsidR="000B04DE" w:rsidRPr="000B04DE">
        <w:rPr>
          <w:rFonts w:asciiTheme="minorHAnsi" w:hAnsiTheme="minorHAnsi" w:cstheme="minorHAnsi"/>
          <w:sz w:val="20"/>
          <w:szCs w:val="20"/>
          <w:lang w:val="en-US"/>
        </w:rPr>
        <w:t>arCHIMede” -</w:t>
      </w:r>
      <w:r w:rsidR="00B66623" w:rsidRPr="000B04DE">
        <w:rPr>
          <w:rFonts w:asciiTheme="minorHAnsi" w:hAnsiTheme="minorHAnsi" w:cstheme="minorHAnsi"/>
          <w:sz w:val="20"/>
          <w:szCs w:val="20"/>
          <w:lang w:val="en-US"/>
        </w:rPr>
        <w:t xml:space="preserve"> CUP </w:t>
      </w:r>
      <w:r w:rsidR="00B66623" w:rsidRPr="000B04DE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  <w:lang w:val="en-US"/>
        </w:rPr>
        <w:t>E63C22003710006</w:t>
      </w:r>
    </w:p>
    <w:p w14:paraId="42A22B2B" w14:textId="16B55AA7" w:rsidR="00F91360" w:rsidRPr="000B04DE" w:rsidRDefault="00B66623" w:rsidP="00F91360">
      <w:pPr>
        <w:rPr>
          <w:rFonts w:asciiTheme="minorHAnsi" w:hAnsiTheme="minorHAnsi" w:cstheme="minorHAnsi"/>
          <w:lang w:val="en-US"/>
        </w:rPr>
      </w:pPr>
      <w:r w:rsidRPr="000B04DE">
        <w:rPr>
          <w:rFonts w:asciiTheme="minorHAnsi" w:hAnsiTheme="minorHAnsi" w:cstheme="minorHAnsi"/>
          <w:lang w:val="en-US"/>
        </w:rPr>
        <w:t xml:space="preserve">You will be granted reimbursement for the expenses incurred upon acquisition of the original expense documents </w:t>
      </w:r>
      <w:r w:rsidR="000B04DE">
        <w:rPr>
          <w:rFonts w:asciiTheme="minorHAnsi" w:hAnsiTheme="minorHAnsi" w:cstheme="minorHAnsi"/>
          <w:lang w:val="en-US"/>
        </w:rPr>
        <w:t>under</w:t>
      </w:r>
      <w:r w:rsidRPr="000B04DE">
        <w:rPr>
          <w:rFonts w:asciiTheme="minorHAnsi" w:hAnsiTheme="minorHAnsi" w:cstheme="minorHAnsi"/>
          <w:lang w:val="en-US"/>
        </w:rPr>
        <w:t xml:space="preserve"> the Regulations for Service Missions - Article 18 - set forth in DR/2020/1712 dated 05/26/2020</w:t>
      </w:r>
    </w:p>
    <w:p w14:paraId="625EF5B3" w14:textId="0903FA21" w:rsidR="00F91360" w:rsidRPr="000B04DE" w:rsidRDefault="00F91360" w:rsidP="00B66623">
      <w:pPr>
        <w:rPr>
          <w:rFonts w:asciiTheme="minorHAnsi" w:hAnsiTheme="minorHAnsi" w:cstheme="minorHAnsi"/>
          <w:lang w:val="en-US"/>
        </w:rPr>
      </w:pPr>
      <w:r w:rsidRPr="000B04DE">
        <w:rPr>
          <w:rFonts w:asciiTheme="minorHAnsi" w:hAnsiTheme="minorHAnsi" w:cstheme="minorHAnsi"/>
          <w:lang w:val="en-US"/>
        </w:rPr>
        <w:t xml:space="preserve">Best regards </w:t>
      </w:r>
    </w:p>
    <w:p w14:paraId="7004AF23" w14:textId="77777777" w:rsidR="00F91360" w:rsidRPr="000B04DE" w:rsidRDefault="00F91360" w:rsidP="00F91360">
      <w:pPr>
        <w:jc w:val="right"/>
        <w:rPr>
          <w:rFonts w:asciiTheme="minorHAnsi" w:hAnsiTheme="minorHAnsi" w:cstheme="minorHAnsi"/>
          <w:lang w:val="en-US"/>
        </w:rPr>
      </w:pPr>
      <w:r w:rsidRPr="000B04DE">
        <w:rPr>
          <w:rFonts w:asciiTheme="minorHAnsi" w:hAnsiTheme="minorHAnsi" w:cstheme="minorHAnsi"/>
          <w:lang w:val="en-US"/>
        </w:rPr>
        <w:t xml:space="preserve">The Head of Department </w:t>
      </w:r>
    </w:p>
    <w:p w14:paraId="7EBFCD1E" w14:textId="4FEFCD5D" w:rsidR="00F91360" w:rsidRPr="000B04DE" w:rsidRDefault="00F91360" w:rsidP="000B04DE">
      <w:pPr>
        <w:jc w:val="right"/>
        <w:rPr>
          <w:rFonts w:asciiTheme="minorHAnsi" w:hAnsiTheme="minorHAnsi" w:cstheme="minorHAnsi"/>
          <w:lang w:val="en-US"/>
        </w:rPr>
      </w:pPr>
      <w:r w:rsidRPr="000B04DE">
        <w:rPr>
          <w:rFonts w:asciiTheme="minorHAnsi" w:hAnsiTheme="minorHAnsi" w:cstheme="minorHAnsi"/>
          <w:lang w:val="en-US"/>
        </w:rPr>
        <w:t>*Signature lecturer for acceptance</w:t>
      </w:r>
      <w:r w:rsidRPr="000B04DE">
        <w:rPr>
          <w:rFonts w:asciiTheme="minorHAnsi" w:hAnsiTheme="minorHAnsi" w:cstheme="minorHAnsi"/>
          <w:lang w:val="en-US"/>
        </w:rPr>
        <w:tab/>
      </w:r>
      <w:r w:rsidRPr="000B04DE">
        <w:rPr>
          <w:rFonts w:asciiTheme="minorHAnsi" w:hAnsiTheme="minorHAnsi" w:cstheme="minorHAnsi"/>
          <w:lang w:val="en-US"/>
        </w:rPr>
        <w:tab/>
      </w:r>
      <w:r w:rsidRPr="000B04DE">
        <w:rPr>
          <w:rFonts w:asciiTheme="minorHAnsi" w:hAnsiTheme="minorHAnsi" w:cstheme="minorHAnsi"/>
          <w:lang w:val="en-US"/>
        </w:rPr>
        <w:tab/>
      </w:r>
      <w:r w:rsidRPr="000B04DE">
        <w:rPr>
          <w:rFonts w:asciiTheme="minorHAnsi" w:hAnsiTheme="minorHAnsi" w:cstheme="minorHAnsi"/>
          <w:lang w:val="en-US"/>
        </w:rPr>
        <w:tab/>
      </w:r>
      <w:r w:rsidRPr="000B04DE">
        <w:rPr>
          <w:rFonts w:asciiTheme="minorHAnsi" w:hAnsiTheme="minorHAnsi" w:cstheme="minorHAnsi"/>
          <w:lang w:val="en-US"/>
        </w:rPr>
        <w:tab/>
      </w:r>
      <w:r w:rsidRPr="000B04DE">
        <w:rPr>
          <w:rFonts w:asciiTheme="minorHAnsi" w:hAnsiTheme="minorHAnsi" w:cstheme="minorHAnsi"/>
          <w:lang w:val="en-US"/>
        </w:rPr>
        <w:tab/>
        <w:t xml:space="preserve">          Prof. Luigi Paduano</w:t>
      </w:r>
      <w:r w:rsidR="003473B5" w:rsidRPr="003473B5">
        <w:rPr>
          <w:noProof/>
        </w:rPr>
        <w:t xml:space="preserve"> </w:t>
      </w:r>
      <w:r w:rsidR="003473B5">
        <w:rPr>
          <w:noProof/>
        </w:rPr>
        <w:tab/>
      </w:r>
      <w:r w:rsidR="003473B5">
        <w:rPr>
          <w:noProof/>
        </w:rPr>
        <w:tab/>
      </w:r>
      <w:r w:rsidR="003473B5">
        <w:rPr>
          <w:noProof/>
        </w:rPr>
        <w:tab/>
      </w:r>
      <w:r w:rsidR="003473B5">
        <w:rPr>
          <w:noProof/>
        </w:rPr>
        <w:tab/>
      </w:r>
      <w:r w:rsidR="003473B5">
        <w:rPr>
          <w:noProof/>
        </w:rPr>
        <w:tab/>
      </w:r>
      <w:r w:rsidR="003473B5">
        <w:rPr>
          <w:noProof/>
        </w:rPr>
        <w:tab/>
      </w:r>
      <w:r w:rsidR="003473B5">
        <w:rPr>
          <w:noProof/>
        </w:rPr>
        <w:tab/>
      </w:r>
    </w:p>
    <w:p w14:paraId="32316EC6" w14:textId="4CF16675" w:rsidR="006D6BB8" w:rsidRDefault="00F91360">
      <w:pPr>
        <w:rPr>
          <w:rFonts w:asciiTheme="minorHAnsi" w:hAnsiTheme="minorHAnsi" w:cstheme="minorHAnsi"/>
        </w:rPr>
      </w:pPr>
      <w:r w:rsidRPr="00546E8E">
        <w:rPr>
          <w:rFonts w:asciiTheme="minorHAnsi" w:hAnsiTheme="minorHAnsi" w:cstheme="minorHAnsi"/>
        </w:rPr>
        <w:t xml:space="preserve">___________________________ </w:t>
      </w:r>
      <w:r w:rsidRPr="00546E8E">
        <w:rPr>
          <w:rFonts w:asciiTheme="minorHAnsi" w:hAnsiTheme="minorHAnsi" w:cstheme="minorHAnsi"/>
        </w:rPr>
        <w:tab/>
      </w:r>
      <w:r w:rsidRPr="00546E8E">
        <w:rPr>
          <w:rFonts w:asciiTheme="minorHAnsi" w:hAnsiTheme="minorHAnsi" w:cstheme="minorHAnsi"/>
        </w:rPr>
        <w:tab/>
      </w:r>
      <w:r w:rsidRPr="00546E8E">
        <w:rPr>
          <w:rFonts w:asciiTheme="minorHAnsi" w:hAnsiTheme="minorHAnsi" w:cstheme="minorHAnsi"/>
        </w:rPr>
        <w:tab/>
      </w:r>
      <w:r w:rsidRPr="00546E8E">
        <w:rPr>
          <w:rFonts w:asciiTheme="minorHAnsi" w:hAnsiTheme="minorHAnsi" w:cstheme="minorHAnsi"/>
        </w:rPr>
        <w:tab/>
      </w:r>
      <w:r w:rsidRPr="00546E8E">
        <w:rPr>
          <w:rFonts w:asciiTheme="minorHAnsi" w:hAnsiTheme="minorHAnsi" w:cstheme="minorHAnsi"/>
        </w:rPr>
        <w:tab/>
        <w:t xml:space="preserve">       __________________________ </w:t>
      </w:r>
      <w:r w:rsidR="006D6BB8">
        <w:rPr>
          <w:rFonts w:asciiTheme="minorHAnsi" w:hAnsiTheme="minorHAnsi" w:cstheme="minorHAnsi"/>
        </w:rPr>
        <w:br w:type="page"/>
      </w:r>
    </w:p>
    <w:p w14:paraId="2CE6D65A" w14:textId="77777777" w:rsidR="00F91360" w:rsidRPr="00546E8E" w:rsidRDefault="00F91360" w:rsidP="00F91360">
      <w:pPr>
        <w:rPr>
          <w:rFonts w:asciiTheme="minorHAnsi" w:hAnsiTheme="minorHAnsi" w:cstheme="minorHAnsi"/>
        </w:rPr>
      </w:pPr>
    </w:p>
    <w:p w14:paraId="316F685D" w14:textId="77777777" w:rsidR="00F91360" w:rsidRPr="00546E8E" w:rsidRDefault="00F91360" w:rsidP="00F91360">
      <w:pPr>
        <w:jc w:val="center"/>
        <w:rPr>
          <w:rFonts w:asciiTheme="minorHAnsi" w:hAnsiTheme="minorHAnsi" w:cstheme="minorHAnsi"/>
        </w:rPr>
      </w:pPr>
      <w:r w:rsidRPr="00546E8E">
        <w:rPr>
          <w:rFonts w:asciiTheme="minorHAnsi" w:hAnsiTheme="minorHAnsi" w:cstheme="minorHAnsi"/>
        </w:rPr>
        <w:t>ELENCO DOCUMENTI SPESE/expense report</w:t>
      </w:r>
    </w:p>
    <w:p w14:paraId="1A038C15" w14:textId="77777777" w:rsidR="00F91360" w:rsidRPr="00546E8E" w:rsidRDefault="00F91360" w:rsidP="00F91360">
      <w:pPr>
        <w:rPr>
          <w:rFonts w:asciiTheme="minorHAnsi" w:hAnsiTheme="minorHAnsi" w:cstheme="minorHAnsi"/>
        </w:rPr>
      </w:pPr>
    </w:p>
    <w:tbl>
      <w:tblPr>
        <w:tblStyle w:val="Grigliatabella"/>
        <w:tblW w:w="10154" w:type="dxa"/>
        <w:tblLook w:val="04A0" w:firstRow="1" w:lastRow="0" w:firstColumn="1" w:lastColumn="0" w:noHBand="0" w:noVBand="1"/>
      </w:tblPr>
      <w:tblGrid>
        <w:gridCol w:w="1271"/>
        <w:gridCol w:w="2977"/>
        <w:gridCol w:w="1978"/>
        <w:gridCol w:w="1964"/>
        <w:gridCol w:w="1964"/>
      </w:tblGrid>
      <w:tr w:rsidR="00F91360" w:rsidRPr="00546E8E" w14:paraId="309EB571" w14:textId="77777777" w:rsidTr="00D75947">
        <w:tc>
          <w:tcPr>
            <w:tcW w:w="1271" w:type="dxa"/>
          </w:tcPr>
          <w:p w14:paraId="1521C25F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2977" w:type="dxa"/>
          </w:tcPr>
          <w:p w14:paraId="4B2A6797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 xml:space="preserve">DESCRIZIONE DOCUMENTO SPESA/description of the expenditure document </w:t>
            </w:r>
          </w:p>
        </w:tc>
        <w:tc>
          <w:tcPr>
            <w:tcW w:w="1978" w:type="dxa"/>
          </w:tcPr>
          <w:p w14:paraId="34D4E4B9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VIAGGIO/travel</w:t>
            </w:r>
          </w:p>
        </w:tc>
        <w:tc>
          <w:tcPr>
            <w:tcW w:w="1964" w:type="dxa"/>
          </w:tcPr>
          <w:p w14:paraId="66575104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VITTO/food</w:t>
            </w:r>
          </w:p>
        </w:tc>
        <w:tc>
          <w:tcPr>
            <w:tcW w:w="1964" w:type="dxa"/>
          </w:tcPr>
          <w:p w14:paraId="3ECBEF0E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VITTO/food</w:t>
            </w:r>
          </w:p>
        </w:tc>
      </w:tr>
      <w:tr w:rsidR="00F91360" w:rsidRPr="00546E8E" w14:paraId="5670CA8F" w14:textId="77777777" w:rsidTr="00D75947">
        <w:tc>
          <w:tcPr>
            <w:tcW w:w="1271" w:type="dxa"/>
          </w:tcPr>
          <w:p w14:paraId="53A38338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2EDED03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3CAA549F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6D7D2B01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75E7BDFF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</w:tr>
      <w:tr w:rsidR="00F91360" w:rsidRPr="00546E8E" w14:paraId="2ECBAB49" w14:textId="77777777" w:rsidTr="00D75947">
        <w:tc>
          <w:tcPr>
            <w:tcW w:w="1271" w:type="dxa"/>
          </w:tcPr>
          <w:p w14:paraId="4017B195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68046E9A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0D14031C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53C7F1A2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388DB0FD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</w:tr>
      <w:tr w:rsidR="00F91360" w:rsidRPr="00546E8E" w14:paraId="4E5AC48B" w14:textId="77777777" w:rsidTr="00D75947">
        <w:tc>
          <w:tcPr>
            <w:tcW w:w="1271" w:type="dxa"/>
          </w:tcPr>
          <w:p w14:paraId="5676CD09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26A4B0FB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17265771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34F53DC1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3F4ED554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</w:tr>
      <w:tr w:rsidR="00F91360" w:rsidRPr="00546E8E" w14:paraId="2E360FB9" w14:textId="77777777" w:rsidTr="00D75947">
        <w:tc>
          <w:tcPr>
            <w:tcW w:w="1271" w:type="dxa"/>
          </w:tcPr>
          <w:p w14:paraId="0B32D7D9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88F6105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6F89D7B4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1624FAE5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23B9E940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</w:tr>
      <w:tr w:rsidR="00F91360" w:rsidRPr="00546E8E" w14:paraId="111D135E" w14:textId="77777777" w:rsidTr="00D75947">
        <w:tc>
          <w:tcPr>
            <w:tcW w:w="1271" w:type="dxa"/>
          </w:tcPr>
          <w:p w14:paraId="6B05ED05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5D62B739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2F1C00D1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6058161C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2E551540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</w:tr>
      <w:tr w:rsidR="00F91360" w:rsidRPr="00546E8E" w14:paraId="5E697B44" w14:textId="77777777" w:rsidTr="00D75947">
        <w:tc>
          <w:tcPr>
            <w:tcW w:w="1271" w:type="dxa"/>
          </w:tcPr>
          <w:p w14:paraId="237CABD5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00D8C414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16E6E180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3265A1C0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7FFB1534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</w:tr>
      <w:tr w:rsidR="00F91360" w:rsidRPr="00546E8E" w14:paraId="54873765" w14:textId="77777777" w:rsidTr="00D75947">
        <w:tc>
          <w:tcPr>
            <w:tcW w:w="1271" w:type="dxa"/>
          </w:tcPr>
          <w:p w14:paraId="0FAABC3E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24045684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5577BE13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6DC3BA9D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964" w:type="dxa"/>
          </w:tcPr>
          <w:p w14:paraId="08DAFF77" w14:textId="77777777" w:rsidR="00F91360" w:rsidRPr="00546E8E" w:rsidRDefault="00F91360" w:rsidP="00D75947">
            <w:pPr>
              <w:rPr>
                <w:rFonts w:asciiTheme="minorHAnsi" w:hAnsiTheme="minorHAnsi" w:cstheme="minorHAnsi"/>
              </w:rPr>
            </w:pPr>
            <w:r w:rsidRPr="00546E8E">
              <w:rPr>
                <w:rFonts w:asciiTheme="minorHAnsi" w:hAnsiTheme="minorHAnsi" w:cstheme="minorHAnsi"/>
              </w:rPr>
              <w:t>€</w:t>
            </w:r>
          </w:p>
        </w:tc>
      </w:tr>
    </w:tbl>
    <w:p w14:paraId="58680E08" w14:textId="77777777" w:rsidR="00F91360" w:rsidRPr="00546E8E" w:rsidRDefault="00F91360" w:rsidP="00F91360">
      <w:pPr>
        <w:rPr>
          <w:rFonts w:asciiTheme="minorHAnsi" w:hAnsiTheme="minorHAnsi" w:cstheme="minorHAnsi"/>
        </w:rPr>
      </w:pPr>
    </w:p>
    <w:p w14:paraId="2AEF1CFA" w14:textId="77777777" w:rsidR="00F91360" w:rsidRPr="00546E8E" w:rsidRDefault="00F91360" w:rsidP="00F91360">
      <w:pPr>
        <w:rPr>
          <w:rFonts w:asciiTheme="minorHAnsi" w:hAnsiTheme="minorHAnsi" w:cstheme="minorHAnsi"/>
        </w:rPr>
      </w:pPr>
    </w:p>
    <w:p w14:paraId="32377505" w14:textId="77777777" w:rsidR="00F91360" w:rsidRPr="00546E8E" w:rsidRDefault="00F91360" w:rsidP="00F91360">
      <w:pPr>
        <w:rPr>
          <w:rFonts w:asciiTheme="minorHAnsi" w:hAnsiTheme="minorHAnsi" w:cstheme="minorHAnsi"/>
        </w:rPr>
      </w:pPr>
    </w:p>
    <w:p w14:paraId="1490FE43" w14:textId="77777777" w:rsidR="00F91360" w:rsidRPr="00546E8E" w:rsidRDefault="00F91360" w:rsidP="00F91360">
      <w:pPr>
        <w:jc w:val="right"/>
        <w:rPr>
          <w:rFonts w:asciiTheme="minorHAnsi" w:hAnsiTheme="minorHAnsi" w:cstheme="minorHAnsi"/>
        </w:rPr>
      </w:pPr>
      <w:r w:rsidRPr="00546E8E">
        <w:rPr>
          <w:rFonts w:asciiTheme="minorHAnsi" w:hAnsiTheme="minorHAnsi" w:cstheme="minorHAnsi"/>
        </w:rPr>
        <w:t>________________________________</w:t>
      </w:r>
    </w:p>
    <w:p w14:paraId="197701B8" w14:textId="77777777" w:rsidR="00F91360" w:rsidRPr="00546E8E" w:rsidRDefault="00F91360" w:rsidP="00F91360">
      <w:pPr>
        <w:jc w:val="right"/>
        <w:rPr>
          <w:rFonts w:asciiTheme="minorHAnsi" w:hAnsiTheme="minorHAnsi" w:cstheme="minorHAnsi"/>
        </w:rPr>
      </w:pPr>
      <w:r w:rsidRPr="00546E8E">
        <w:rPr>
          <w:rFonts w:asciiTheme="minorHAnsi" w:hAnsiTheme="minorHAnsi" w:cstheme="minorHAnsi"/>
        </w:rPr>
        <w:t>*signature lecturer/firma conferenziere</w:t>
      </w:r>
    </w:p>
    <w:p w14:paraId="6CDC3354" w14:textId="77777777" w:rsidR="00F91360" w:rsidRPr="00546E8E" w:rsidRDefault="00F91360" w:rsidP="00F91360">
      <w:pPr>
        <w:rPr>
          <w:rFonts w:asciiTheme="minorHAnsi" w:hAnsiTheme="minorHAnsi" w:cstheme="minorHAnsi"/>
        </w:rPr>
      </w:pPr>
    </w:p>
    <w:p w14:paraId="56AA12B4" w14:textId="77777777" w:rsidR="00F91360" w:rsidRPr="00546E8E" w:rsidRDefault="00F91360" w:rsidP="00F91360">
      <w:pPr>
        <w:rPr>
          <w:rFonts w:asciiTheme="minorHAnsi" w:hAnsiTheme="minorHAnsi" w:cstheme="minorHAnsi"/>
        </w:rPr>
      </w:pPr>
    </w:p>
    <w:p w14:paraId="559C6087" w14:textId="77777777" w:rsidR="00F91360" w:rsidRPr="00546E8E" w:rsidRDefault="00F91360" w:rsidP="00F91360">
      <w:pPr>
        <w:rPr>
          <w:rFonts w:asciiTheme="minorHAnsi" w:hAnsiTheme="minorHAnsi" w:cstheme="minorHAnsi"/>
        </w:rPr>
      </w:pPr>
    </w:p>
    <w:p w14:paraId="6B2FEC6A" w14:textId="77777777" w:rsidR="00F91360" w:rsidRPr="00807148" w:rsidRDefault="00F91360" w:rsidP="00807148">
      <w:pPr>
        <w:spacing w:after="0" w:line="240" w:lineRule="auto"/>
      </w:pPr>
      <w:r w:rsidRPr="00807148">
        <w:t>ALLEGARE I DOCUMENTI IN ORIGINALE</w:t>
      </w:r>
    </w:p>
    <w:p w14:paraId="288D8264" w14:textId="77777777" w:rsidR="00F91360" w:rsidRPr="00807148" w:rsidRDefault="00F91360" w:rsidP="00807148">
      <w:pPr>
        <w:spacing w:after="0" w:line="240" w:lineRule="auto"/>
      </w:pPr>
      <w:proofErr w:type="spellStart"/>
      <w:r w:rsidRPr="00807148">
        <w:t>Please</w:t>
      </w:r>
      <w:proofErr w:type="spellEnd"/>
      <w:r w:rsidRPr="00807148">
        <w:t xml:space="preserve"> </w:t>
      </w:r>
      <w:proofErr w:type="spellStart"/>
      <w:r w:rsidRPr="00807148">
        <w:t>attach</w:t>
      </w:r>
      <w:proofErr w:type="spellEnd"/>
      <w:r w:rsidRPr="00807148">
        <w:t xml:space="preserve"> </w:t>
      </w:r>
      <w:proofErr w:type="spellStart"/>
      <w:r w:rsidRPr="00807148">
        <w:t>original</w:t>
      </w:r>
      <w:proofErr w:type="spellEnd"/>
      <w:r w:rsidRPr="00807148">
        <w:t xml:space="preserve"> </w:t>
      </w:r>
      <w:proofErr w:type="spellStart"/>
      <w:r w:rsidRPr="00807148">
        <w:t>documents</w:t>
      </w:r>
      <w:proofErr w:type="spellEnd"/>
      <w:r w:rsidRPr="00807148">
        <w:t xml:space="preserve"> </w:t>
      </w:r>
    </w:p>
    <w:p w14:paraId="20BEE5D7" w14:textId="77777777" w:rsidR="00B66623" w:rsidRPr="00807148" w:rsidRDefault="00B66623" w:rsidP="00807148">
      <w:pPr>
        <w:spacing w:after="0" w:line="240" w:lineRule="auto"/>
      </w:pPr>
      <w:r w:rsidRPr="00807148">
        <w:t>Spedire a/</w:t>
      </w:r>
      <w:proofErr w:type="spellStart"/>
      <w:r w:rsidRPr="00807148">
        <w:t>Send</w:t>
      </w:r>
      <w:proofErr w:type="spellEnd"/>
      <w:r w:rsidRPr="00807148">
        <w:t xml:space="preserve"> to</w:t>
      </w:r>
    </w:p>
    <w:p w14:paraId="5684275F" w14:textId="77777777" w:rsidR="00B66623" w:rsidRPr="00807148" w:rsidRDefault="00B66623" w:rsidP="00807148">
      <w:pPr>
        <w:spacing w:after="0" w:line="240" w:lineRule="auto"/>
      </w:pPr>
      <w:r w:rsidRPr="00807148">
        <w:t>Dipartimento di Scienze Chimiche</w:t>
      </w:r>
    </w:p>
    <w:p w14:paraId="26E73F2E" w14:textId="77777777" w:rsidR="00B66623" w:rsidRPr="00807148" w:rsidRDefault="00B66623" w:rsidP="00807148">
      <w:pPr>
        <w:spacing w:after="0" w:line="240" w:lineRule="auto"/>
      </w:pPr>
      <w:r w:rsidRPr="00807148">
        <w:t>Via Cintia Complesso Universitario di Monte Sant’Angelo</w:t>
      </w:r>
    </w:p>
    <w:p w14:paraId="106F8F1F" w14:textId="77777777" w:rsidR="00B66623" w:rsidRPr="00807148" w:rsidRDefault="00B66623" w:rsidP="00807148">
      <w:pPr>
        <w:spacing w:after="0" w:line="240" w:lineRule="auto"/>
      </w:pPr>
      <w:r w:rsidRPr="00807148">
        <w:t>Edificio 5b</w:t>
      </w:r>
    </w:p>
    <w:p w14:paraId="22D24FB6" w14:textId="77777777" w:rsidR="00B66623" w:rsidRPr="00807148" w:rsidRDefault="00B66623" w:rsidP="00807148">
      <w:pPr>
        <w:spacing w:after="0" w:line="240" w:lineRule="auto"/>
      </w:pPr>
      <w:r w:rsidRPr="00807148">
        <w:t>Ufficio di Segreteria Amministrativa</w:t>
      </w:r>
    </w:p>
    <w:p w14:paraId="7948BC79" w14:textId="77777777" w:rsidR="00B66623" w:rsidRPr="00807148" w:rsidRDefault="00B66623" w:rsidP="00807148">
      <w:pPr>
        <w:spacing w:after="0" w:line="240" w:lineRule="auto"/>
      </w:pPr>
      <w:r w:rsidRPr="00807148">
        <w:t>80126 Napoli Italia</w:t>
      </w:r>
    </w:p>
    <w:p w14:paraId="43648564" w14:textId="77777777" w:rsidR="00F91360" w:rsidRDefault="00F91360" w:rsidP="006D6BB8">
      <w:pPr>
        <w:spacing w:after="0" w:line="240" w:lineRule="auto"/>
      </w:pPr>
    </w:p>
    <w:p w14:paraId="2A87B84C" w14:textId="77777777" w:rsidR="00CE1E7D" w:rsidRDefault="00CE1E7D" w:rsidP="00C20C44">
      <w:pPr>
        <w:tabs>
          <w:tab w:val="left" w:pos="1766"/>
        </w:tabs>
        <w:spacing w:after="0" w:line="240" w:lineRule="auto"/>
        <w:jc w:val="right"/>
        <w:rPr>
          <w:rFonts w:ascii="Verdana" w:hAnsi="Verdana" w:cs="Calibri"/>
          <w:sz w:val="20"/>
          <w:szCs w:val="20"/>
        </w:rPr>
      </w:pPr>
    </w:p>
    <w:p w14:paraId="70965966" w14:textId="3F252DA6" w:rsidR="00CE1E7D" w:rsidRPr="00CE1E7D" w:rsidRDefault="00CE1E7D" w:rsidP="00CE1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66"/>
          <w:tab w:val="left" w:pos="2410"/>
        </w:tabs>
        <w:spacing w:after="0" w:line="240" w:lineRule="auto"/>
        <w:ind w:right="7228"/>
        <w:rPr>
          <w:rFonts w:asciiTheme="minorHAnsi" w:hAnsiTheme="minorHAnsi" w:cstheme="minorHAnsi"/>
          <w:sz w:val="12"/>
          <w:szCs w:val="12"/>
          <w:u w:val="single"/>
        </w:rPr>
      </w:pPr>
      <w:r w:rsidRPr="00CE1E7D">
        <w:rPr>
          <w:rFonts w:asciiTheme="minorHAnsi" w:hAnsiTheme="minorHAnsi" w:cstheme="minorHAnsi"/>
          <w:sz w:val="12"/>
          <w:szCs w:val="12"/>
          <w:u w:val="single"/>
        </w:rPr>
        <w:t>Unità organizzativa responsabile del procedimento</w:t>
      </w:r>
    </w:p>
    <w:p w14:paraId="5950DCBA" w14:textId="77777777" w:rsidR="00CE1E7D" w:rsidRPr="00CE1E7D" w:rsidRDefault="00CE1E7D" w:rsidP="00CE1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66"/>
          <w:tab w:val="left" w:pos="2410"/>
        </w:tabs>
        <w:spacing w:after="0" w:line="240" w:lineRule="auto"/>
        <w:ind w:right="7228"/>
        <w:rPr>
          <w:rFonts w:asciiTheme="minorHAnsi" w:hAnsiTheme="minorHAnsi" w:cstheme="minorHAnsi"/>
          <w:sz w:val="16"/>
          <w:szCs w:val="16"/>
        </w:rPr>
      </w:pPr>
      <w:r w:rsidRPr="00CE1E7D">
        <w:rPr>
          <w:rFonts w:asciiTheme="minorHAnsi" w:hAnsiTheme="minorHAnsi" w:cstheme="minorHAnsi"/>
          <w:sz w:val="16"/>
          <w:szCs w:val="16"/>
        </w:rPr>
        <w:t>Dipartimento di Scienze Chimiche</w:t>
      </w:r>
    </w:p>
    <w:p w14:paraId="2BCC189B" w14:textId="0CD70D7D" w:rsidR="00CE1E7D" w:rsidRPr="00CE1E7D" w:rsidRDefault="00CE1E7D" w:rsidP="00CE1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66"/>
          <w:tab w:val="left" w:pos="2410"/>
        </w:tabs>
        <w:spacing w:after="0" w:line="240" w:lineRule="auto"/>
        <w:ind w:right="7228"/>
        <w:rPr>
          <w:rFonts w:asciiTheme="minorHAnsi" w:hAnsiTheme="minorHAnsi" w:cstheme="minorHAnsi"/>
          <w:sz w:val="16"/>
          <w:szCs w:val="16"/>
        </w:rPr>
      </w:pPr>
      <w:r w:rsidRPr="00CE1E7D">
        <w:rPr>
          <w:rFonts w:asciiTheme="minorHAnsi" w:hAnsiTheme="minorHAnsi" w:cstheme="minorHAnsi"/>
          <w:sz w:val="16"/>
          <w:szCs w:val="16"/>
        </w:rPr>
        <w:t xml:space="preserve">Ufficio </w:t>
      </w:r>
      <w:r w:rsidR="00B66623">
        <w:rPr>
          <w:rFonts w:asciiTheme="minorHAnsi" w:hAnsiTheme="minorHAnsi" w:cstheme="minorHAnsi"/>
          <w:sz w:val="16"/>
          <w:szCs w:val="16"/>
        </w:rPr>
        <w:t>Contabilità e Bilancio</w:t>
      </w:r>
      <w:r w:rsidRPr="00CE1E7D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23D42B9" w14:textId="6C1C6444" w:rsidR="00D84E97" w:rsidRDefault="00CE1E7D" w:rsidP="00CE1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66"/>
          <w:tab w:val="left" w:pos="2410"/>
        </w:tabs>
        <w:spacing w:after="0" w:line="240" w:lineRule="auto"/>
        <w:ind w:right="7228"/>
        <w:rPr>
          <w:rFonts w:asciiTheme="minorHAnsi" w:hAnsiTheme="minorHAnsi" w:cstheme="minorHAnsi"/>
          <w:i/>
          <w:iCs/>
          <w:sz w:val="16"/>
          <w:szCs w:val="16"/>
        </w:rPr>
      </w:pPr>
      <w:r w:rsidRPr="00CE1E7D">
        <w:rPr>
          <w:rFonts w:asciiTheme="minorHAnsi" w:hAnsiTheme="minorHAnsi" w:cstheme="minorHAnsi"/>
          <w:i/>
          <w:iCs/>
          <w:sz w:val="16"/>
          <w:szCs w:val="16"/>
        </w:rPr>
        <w:t>Capo Ufficio</w:t>
      </w:r>
      <w:r w:rsidR="00D84E97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59569CC2" w14:textId="1802106F" w:rsidR="00CE1E7D" w:rsidRPr="00CE1E7D" w:rsidRDefault="00CE1E7D" w:rsidP="00CE1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66"/>
          <w:tab w:val="left" w:pos="2410"/>
        </w:tabs>
        <w:spacing w:after="0" w:line="240" w:lineRule="auto"/>
        <w:ind w:right="7228"/>
        <w:rPr>
          <w:rFonts w:asciiTheme="minorHAnsi" w:hAnsiTheme="minorHAnsi" w:cstheme="minorHAnsi"/>
          <w:sz w:val="16"/>
          <w:szCs w:val="16"/>
        </w:rPr>
      </w:pPr>
      <w:r w:rsidRPr="00CE1E7D">
        <w:rPr>
          <w:rFonts w:asciiTheme="minorHAnsi" w:hAnsiTheme="minorHAnsi" w:cstheme="minorHAnsi"/>
          <w:i/>
          <w:iCs/>
          <w:sz w:val="16"/>
          <w:szCs w:val="16"/>
        </w:rPr>
        <w:t xml:space="preserve"> Gabriella De Ienner</w:t>
      </w:r>
    </w:p>
    <w:p w14:paraId="5DBA9855" w14:textId="0414BC21" w:rsidR="00CE1E7D" w:rsidRDefault="00CE1E7D" w:rsidP="00CE1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66"/>
          <w:tab w:val="left" w:pos="2410"/>
        </w:tabs>
        <w:spacing w:after="0" w:line="240" w:lineRule="auto"/>
        <w:ind w:right="7228"/>
        <w:rPr>
          <w:rFonts w:asciiTheme="minorHAnsi" w:hAnsiTheme="minorHAnsi" w:cstheme="minorHAnsi"/>
          <w:i/>
          <w:iCs/>
          <w:sz w:val="16"/>
          <w:szCs w:val="16"/>
        </w:rPr>
      </w:pPr>
      <w:r w:rsidRPr="00CE1E7D">
        <w:rPr>
          <w:rFonts w:asciiTheme="minorHAnsi" w:hAnsiTheme="minorHAnsi" w:cstheme="minorHAnsi"/>
          <w:i/>
          <w:iCs/>
          <w:sz w:val="16"/>
          <w:szCs w:val="16"/>
        </w:rPr>
        <w:t xml:space="preserve">Tel. 081674194 </w:t>
      </w:r>
    </w:p>
    <w:p w14:paraId="2469C8DA" w14:textId="16C344CF" w:rsidR="00723742" w:rsidRPr="00D84E97" w:rsidRDefault="000B04DE" w:rsidP="00D84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66"/>
          <w:tab w:val="left" w:pos="2410"/>
        </w:tabs>
        <w:spacing w:after="0" w:line="240" w:lineRule="auto"/>
        <w:ind w:right="7228"/>
        <w:rPr>
          <w:rFonts w:asciiTheme="minorHAnsi" w:hAnsiTheme="minorHAnsi" w:cstheme="minorHAnsi"/>
          <w:i/>
          <w:iCs/>
          <w:sz w:val="16"/>
          <w:szCs w:val="16"/>
        </w:rPr>
      </w:pPr>
      <w:r w:rsidRPr="00CE1E7D">
        <w:rPr>
          <w:rFonts w:asciiTheme="minorHAnsi" w:hAnsiTheme="minorHAnsi" w:cstheme="minorHAnsi"/>
          <w:i/>
          <w:iCs/>
          <w:sz w:val="16"/>
          <w:szCs w:val="16"/>
        </w:rPr>
        <w:t>e-mail</w:t>
      </w:r>
      <w:r w:rsidR="00CE1E7D" w:rsidRPr="00CE1E7D">
        <w:rPr>
          <w:rFonts w:asciiTheme="minorHAnsi" w:hAnsiTheme="minorHAnsi" w:cstheme="minorHAnsi"/>
          <w:i/>
          <w:iCs/>
          <w:sz w:val="16"/>
          <w:szCs w:val="16"/>
        </w:rPr>
        <w:t>: deienner@unina.it</w:t>
      </w:r>
    </w:p>
    <w:sectPr w:rsidR="00723742" w:rsidRPr="00D84E97" w:rsidSect="00E8299E">
      <w:headerReference w:type="default" r:id="rId11"/>
      <w:footerReference w:type="default" r:id="rId12"/>
      <w:pgSz w:w="11906" w:h="16838"/>
      <w:pgMar w:top="28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7E3D" w14:textId="77777777" w:rsidR="004740EC" w:rsidRDefault="004740EC" w:rsidP="004D7924">
      <w:pPr>
        <w:spacing w:after="0" w:line="240" w:lineRule="auto"/>
      </w:pPr>
      <w:r>
        <w:separator/>
      </w:r>
    </w:p>
  </w:endnote>
  <w:endnote w:type="continuationSeparator" w:id="0">
    <w:p w14:paraId="756BF216" w14:textId="77777777" w:rsidR="004740EC" w:rsidRDefault="004740EC" w:rsidP="004D7924">
      <w:pPr>
        <w:spacing w:after="0" w:line="240" w:lineRule="auto"/>
      </w:pPr>
      <w:r>
        <w:continuationSeparator/>
      </w:r>
    </w:p>
  </w:endnote>
  <w:endnote w:type="continuationNotice" w:id="1">
    <w:p w14:paraId="4BCCF842" w14:textId="77777777" w:rsidR="004740EC" w:rsidRDefault="004740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0F5F97" w14:paraId="1D58DF91" w14:textId="77777777" w:rsidTr="000F5F97">
      <w:tc>
        <w:tcPr>
          <w:tcW w:w="9628" w:type="dxa"/>
        </w:tcPr>
        <w:p w14:paraId="31D689E6" w14:textId="4B3D66A9" w:rsidR="004C53E2" w:rsidRDefault="004C53E2" w:rsidP="007C026F">
          <w:pPr>
            <w:pStyle w:val="Pidipagina"/>
            <w:tabs>
              <w:tab w:val="center" w:pos="5420"/>
            </w:tabs>
            <w:ind w:right="-108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DSC</w:t>
          </w:r>
          <w:r w:rsidR="007C026F" w:rsidRPr="00D42DC8">
            <w:rPr>
              <w:b/>
              <w:sz w:val="16"/>
              <w:szCs w:val="16"/>
            </w:rPr>
            <w:t>-</w:t>
          </w:r>
        </w:p>
        <w:p w14:paraId="2698A2B7" w14:textId="4560E8FA" w:rsidR="007C026F" w:rsidRDefault="004C53E2" w:rsidP="007C026F">
          <w:pPr>
            <w:pStyle w:val="Pidipagina"/>
            <w:tabs>
              <w:tab w:val="center" w:pos="5420"/>
            </w:tabs>
            <w:ind w:right="-108"/>
            <w:rPr>
              <w:sz w:val="16"/>
              <w:szCs w:val="16"/>
            </w:rPr>
          </w:pPr>
          <w:r>
            <w:rPr>
              <w:sz w:val="16"/>
              <w:szCs w:val="16"/>
            </w:rPr>
            <w:t>Complesso Universitario di Monte Sant’Angelo</w:t>
          </w:r>
        </w:p>
        <w:p w14:paraId="3CEEB21B" w14:textId="7B79289E" w:rsidR="004C53E2" w:rsidRDefault="004C53E2" w:rsidP="007C026F">
          <w:pPr>
            <w:pStyle w:val="Pidipagina"/>
            <w:tabs>
              <w:tab w:val="center" w:pos="5420"/>
            </w:tabs>
            <w:ind w:right="-108"/>
            <w:rPr>
              <w:sz w:val="16"/>
              <w:szCs w:val="16"/>
            </w:rPr>
          </w:pPr>
          <w:r>
            <w:rPr>
              <w:sz w:val="16"/>
              <w:szCs w:val="16"/>
            </w:rPr>
            <w:t>Edificio 5B</w:t>
          </w:r>
        </w:p>
        <w:p w14:paraId="0777E355" w14:textId="5FF10B6C" w:rsidR="000F5F97" w:rsidRPr="00E779ED" w:rsidRDefault="004C53E2" w:rsidP="007C026F">
          <w:pPr>
            <w:pStyle w:val="Pidipagina"/>
            <w:tabs>
              <w:tab w:val="center" w:pos="5420"/>
            </w:tabs>
            <w:ind w:right="-108"/>
            <w:rPr>
              <w:sz w:val="16"/>
              <w:szCs w:val="16"/>
            </w:rPr>
          </w:pPr>
          <w:r>
            <w:rPr>
              <w:sz w:val="16"/>
              <w:szCs w:val="16"/>
            </w:rPr>
            <w:t>Via Cintia 6, 80125 Napoli</w:t>
          </w:r>
        </w:p>
      </w:tc>
    </w:tr>
  </w:tbl>
  <w:p w14:paraId="7AA9435D" w14:textId="48AAE49B" w:rsidR="00BA77F9" w:rsidRDefault="00BA77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318B9" w14:textId="77777777" w:rsidR="004740EC" w:rsidRDefault="004740EC" w:rsidP="004D7924">
      <w:pPr>
        <w:spacing w:after="0" w:line="240" w:lineRule="auto"/>
      </w:pPr>
      <w:r>
        <w:separator/>
      </w:r>
    </w:p>
  </w:footnote>
  <w:footnote w:type="continuationSeparator" w:id="0">
    <w:p w14:paraId="1DD8725B" w14:textId="77777777" w:rsidR="004740EC" w:rsidRDefault="004740EC" w:rsidP="004D7924">
      <w:pPr>
        <w:spacing w:after="0" w:line="240" w:lineRule="auto"/>
      </w:pPr>
      <w:r>
        <w:continuationSeparator/>
      </w:r>
    </w:p>
  </w:footnote>
  <w:footnote w:type="continuationNotice" w:id="1">
    <w:p w14:paraId="28AB75C0" w14:textId="77777777" w:rsidR="004740EC" w:rsidRDefault="004740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6313" w14:textId="6B2C5521" w:rsidR="008F05F0" w:rsidRDefault="008F05F0" w:rsidP="008F05F0">
    <w:pPr>
      <w:pStyle w:val="Intestazione"/>
    </w:pPr>
  </w:p>
  <w:p w14:paraId="2ED678B1" w14:textId="1ECAC15C" w:rsidR="008F05F0" w:rsidRDefault="00DE26F8" w:rsidP="00151702">
    <w:pPr>
      <w:pStyle w:val="Intestazione"/>
      <w:ind w:left="-28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4976CF" wp14:editId="7C505EEE">
          <wp:simplePos x="0" y="0"/>
          <wp:positionH relativeFrom="column">
            <wp:posOffset>4811395</wp:posOffset>
          </wp:positionH>
          <wp:positionV relativeFrom="paragraph">
            <wp:posOffset>12700</wp:posOffset>
          </wp:positionV>
          <wp:extent cx="1614805" cy="1639570"/>
          <wp:effectExtent l="0" t="0" r="0" b="0"/>
          <wp:wrapThrough wrapText="bothSides">
            <wp:wrapPolygon edited="0">
              <wp:start x="0" y="0"/>
              <wp:lineTo x="0" y="21416"/>
              <wp:lineTo x="21405" y="21416"/>
              <wp:lineTo x="21405" y="0"/>
              <wp:lineTo x="0" y="0"/>
            </wp:wrapPolygon>
          </wp:wrapThrough>
          <wp:docPr id="1649636276" name="Immagine 1" descr="Immagine che contiene testo, logo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636276" name="Immagine 1" descr="Immagine che contiene testo, logo, Carattere, design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805" cy="1639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41D610" w14:textId="07AAED80" w:rsidR="00422549" w:rsidRDefault="008F05F0" w:rsidP="00151702">
    <w:pPr>
      <w:pStyle w:val="Intestazione"/>
      <w:ind w:left="-284"/>
    </w:pPr>
    <w:r w:rsidRPr="00F711F0">
      <w:rPr>
        <w:rFonts w:ascii="Bodoni" w:hAnsi="Bodoni"/>
        <w:smallCaps/>
        <w:noProof/>
        <w:color w:val="17365D"/>
        <w:spacing w:val="-19"/>
      </w:rPr>
      <w:drawing>
        <wp:inline distT="0" distB="0" distL="0" distR="0" wp14:anchorId="75D8AC08" wp14:editId="21CB144F">
          <wp:extent cx="2918964" cy="1038204"/>
          <wp:effectExtent l="0" t="0" r="0" b="0"/>
          <wp:docPr id="2" name="Immagine 4" descr="Università di Napoli Federico II (UNINA) – Eulalia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niversità di Napoli Federico II (UNINA) – Eulalia Projec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1657" cy="10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26F8">
      <w:tab/>
    </w:r>
  </w:p>
  <w:p w14:paraId="25100286" w14:textId="77777777" w:rsidR="00422549" w:rsidRDefault="00422549" w:rsidP="00151702">
    <w:pPr>
      <w:pStyle w:val="Intestazione"/>
      <w:ind w:left="-284"/>
    </w:pPr>
  </w:p>
  <w:p w14:paraId="3D74C1AB" w14:textId="50FFE401" w:rsidR="00422549" w:rsidRPr="008F05F0" w:rsidRDefault="008F05F0" w:rsidP="008F05F0">
    <w:pPr>
      <w:pStyle w:val="Intestazione"/>
      <w:rPr>
        <w:b/>
        <w:bCs/>
      </w:rPr>
    </w:pPr>
    <w:r w:rsidRPr="008F05F0">
      <w:rPr>
        <w:b/>
        <w:bCs/>
      </w:rPr>
      <w:t xml:space="preserve">Dipartimento </w:t>
    </w:r>
    <w:r>
      <w:rPr>
        <w:b/>
        <w:bCs/>
      </w:rPr>
      <w:t>d</w:t>
    </w:r>
    <w:r w:rsidRPr="008F05F0">
      <w:rPr>
        <w:b/>
        <w:bCs/>
      </w:rPr>
      <w:t>i Scienze Chimiche</w:t>
    </w:r>
  </w:p>
  <w:p w14:paraId="37DCC7E0" w14:textId="77777777" w:rsidR="002B071D" w:rsidRDefault="002B071D" w:rsidP="002B071D">
    <w:pPr>
      <w:pStyle w:val="Intestazione"/>
      <w:tabs>
        <w:tab w:val="clear" w:pos="4819"/>
        <w:tab w:val="clear" w:pos="9638"/>
        <w:tab w:val="left" w:pos="31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AEC"/>
    <w:multiLevelType w:val="hybridMultilevel"/>
    <w:tmpl w:val="7526B4BE"/>
    <w:lvl w:ilvl="0" w:tplc="C03AF144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2777B"/>
    <w:multiLevelType w:val="multilevel"/>
    <w:tmpl w:val="0A5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B7F6A"/>
    <w:multiLevelType w:val="hybridMultilevel"/>
    <w:tmpl w:val="B26C5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57CD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946F35"/>
    <w:multiLevelType w:val="multilevel"/>
    <w:tmpl w:val="35DC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C461C"/>
    <w:multiLevelType w:val="hybridMultilevel"/>
    <w:tmpl w:val="A0F668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33899"/>
    <w:multiLevelType w:val="hybridMultilevel"/>
    <w:tmpl w:val="0840E2A8"/>
    <w:lvl w:ilvl="0" w:tplc="0410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334C2639"/>
    <w:multiLevelType w:val="hybridMultilevel"/>
    <w:tmpl w:val="469E9A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9282D"/>
    <w:multiLevelType w:val="hybridMultilevel"/>
    <w:tmpl w:val="02F273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32FB2"/>
    <w:multiLevelType w:val="hybridMultilevel"/>
    <w:tmpl w:val="FAFAD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24C66"/>
    <w:multiLevelType w:val="hybridMultilevel"/>
    <w:tmpl w:val="CF4053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65B99"/>
    <w:multiLevelType w:val="hybridMultilevel"/>
    <w:tmpl w:val="A8EAA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02D8"/>
    <w:multiLevelType w:val="hybridMultilevel"/>
    <w:tmpl w:val="70E0C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76692"/>
    <w:multiLevelType w:val="hybridMultilevel"/>
    <w:tmpl w:val="642C4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96E92"/>
    <w:multiLevelType w:val="hybridMultilevel"/>
    <w:tmpl w:val="38EE9604"/>
    <w:lvl w:ilvl="0" w:tplc="C4347D8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0D465E"/>
    <w:multiLevelType w:val="hybridMultilevel"/>
    <w:tmpl w:val="AF3E4B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D0527"/>
    <w:multiLevelType w:val="hybridMultilevel"/>
    <w:tmpl w:val="E40EA8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B743D"/>
    <w:multiLevelType w:val="hybridMultilevel"/>
    <w:tmpl w:val="1B8C23A2"/>
    <w:lvl w:ilvl="0" w:tplc="4B0C77F2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943266814">
    <w:abstractNumId w:val="15"/>
  </w:num>
  <w:num w:numId="2" w16cid:durableId="552039116">
    <w:abstractNumId w:val="10"/>
  </w:num>
  <w:num w:numId="3" w16cid:durableId="1126046541">
    <w:abstractNumId w:val="7"/>
  </w:num>
  <w:num w:numId="4" w16cid:durableId="93281579">
    <w:abstractNumId w:val="16"/>
  </w:num>
  <w:num w:numId="5" w16cid:durableId="321005184">
    <w:abstractNumId w:val="5"/>
  </w:num>
  <w:num w:numId="6" w16cid:durableId="1124350833">
    <w:abstractNumId w:val="11"/>
  </w:num>
  <w:num w:numId="7" w16cid:durableId="483544174">
    <w:abstractNumId w:val="2"/>
  </w:num>
  <w:num w:numId="8" w16cid:durableId="1433546332">
    <w:abstractNumId w:val="8"/>
  </w:num>
  <w:num w:numId="9" w16cid:durableId="1916931236">
    <w:abstractNumId w:val="6"/>
  </w:num>
  <w:num w:numId="10" w16cid:durableId="527841140">
    <w:abstractNumId w:val="17"/>
  </w:num>
  <w:num w:numId="11" w16cid:durableId="1448967045">
    <w:abstractNumId w:val="14"/>
  </w:num>
  <w:num w:numId="12" w16cid:durableId="1854496207">
    <w:abstractNumId w:val="3"/>
  </w:num>
  <w:num w:numId="13" w16cid:durableId="1866747247">
    <w:abstractNumId w:val="0"/>
  </w:num>
  <w:num w:numId="14" w16cid:durableId="1489512680">
    <w:abstractNumId w:val="4"/>
  </w:num>
  <w:num w:numId="15" w16cid:durableId="950091170">
    <w:abstractNumId w:val="1"/>
  </w:num>
  <w:num w:numId="16" w16cid:durableId="978803296">
    <w:abstractNumId w:val="13"/>
  </w:num>
  <w:num w:numId="17" w16cid:durableId="2025932821">
    <w:abstractNumId w:val="12"/>
  </w:num>
  <w:num w:numId="18" w16cid:durableId="11463872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37"/>
    <w:rsid w:val="0001668A"/>
    <w:rsid w:val="00022A8B"/>
    <w:rsid w:val="000363B7"/>
    <w:rsid w:val="00046ADA"/>
    <w:rsid w:val="00046C0E"/>
    <w:rsid w:val="00063718"/>
    <w:rsid w:val="00074BBB"/>
    <w:rsid w:val="00087FEA"/>
    <w:rsid w:val="000A3AFF"/>
    <w:rsid w:val="000B04DE"/>
    <w:rsid w:val="000B4D3E"/>
    <w:rsid w:val="000B7546"/>
    <w:rsid w:val="000C4DE9"/>
    <w:rsid w:val="000C644A"/>
    <w:rsid w:val="000D1589"/>
    <w:rsid w:val="000D2740"/>
    <w:rsid w:val="000D4A5A"/>
    <w:rsid w:val="000F2B24"/>
    <w:rsid w:val="000F3C14"/>
    <w:rsid w:val="000F5F97"/>
    <w:rsid w:val="00104017"/>
    <w:rsid w:val="001066A0"/>
    <w:rsid w:val="00107812"/>
    <w:rsid w:val="00117D9C"/>
    <w:rsid w:val="00133075"/>
    <w:rsid w:val="00133192"/>
    <w:rsid w:val="0014433D"/>
    <w:rsid w:val="0015158D"/>
    <w:rsid w:val="00151702"/>
    <w:rsid w:val="001751F4"/>
    <w:rsid w:val="00183883"/>
    <w:rsid w:val="00184250"/>
    <w:rsid w:val="0018703A"/>
    <w:rsid w:val="0019094F"/>
    <w:rsid w:val="001972F1"/>
    <w:rsid w:val="001A2036"/>
    <w:rsid w:val="001E4168"/>
    <w:rsid w:val="001F6FB7"/>
    <w:rsid w:val="00210164"/>
    <w:rsid w:val="00234CD5"/>
    <w:rsid w:val="002362DE"/>
    <w:rsid w:val="00236EA9"/>
    <w:rsid w:val="00240677"/>
    <w:rsid w:val="002500A9"/>
    <w:rsid w:val="00261E4F"/>
    <w:rsid w:val="00262BC0"/>
    <w:rsid w:val="00264F77"/>
    <w:rsid w:val="00285334"/>
    <w:rsid w:val="00285D31"/>
    <w:rsid w:val="002921AD"/>
    <w:rsid w:val="00297977"/>
    <w:rsid w:val="002B071D"/>
    <w:rsid w:val="002D4B94"/>
    <w:rsid w:val="002E01CE"/>
    <w:rsid w:val="002E2022"/>
    <w:rsid w:val="002F3031"/>
    <w:rsid w:val="002F3989"/>
    <w:rsid w:val="002F3C63"/>
    <w:rsid w:val="00301E8A"/>
    <w:rsid w:val="00306423"/>
    <w:rsid w:val="003141E2"/>
    <w:rsid w:val="0031516F"/>
    <w:rsid w:val="00330FDB"/>
    <w:rsid w:val="00333210"/>
    <w:rsid w:val="003473B5"/>
    <w:rsid w:val="0035060A"/>
    <w:rsid w:val="0035173A"/>
    <w:rsid w:val="00357427"/>
    <w:rsid w:val="00364AB0"/>
    <w:rsid w:val="00373DDA"/>
    <w:rsid w:val="00374A6D"/>
    <w:rsid w:val="003D1AC3"/>
    <w:rsid w:val="004054C9"/>
    <w:rsid w:val="00406B83"/>
    <w:rsid w:val="00420D44"/>
    <w:rsid w:val="00422549"/>
    <w:rsid w:val="00433C5A"/>
    <w:rsid w:val="00440F0F"/>
    <w:rsid w:val="00441F1A"/>
    <w:rsid w:val="004449D2"/>
    <w:rsid w:val="00445860"/>
    <w:rsid w:val="0045286D"/>
    <w:rsid w:val="004740EC"/>
    <w:rsid w:val="00481E44"/>
    <w:rsid w:val="004A5CE2"/>
    <w:rsid w:val="004C53E2"/>
    <w:rsid w:val="004D1AE7"/>
    <w:rsid w:val="004D7924"/>
    <w:rsid w:val="00504096"/>
    <w:rsid w:val="0050760F"/>
    <w:rsid w:val="00523B10"/>
    <w:rsid w:val="0054768D"/>
    <w:rsid w:val="005759C4"/>
    <w:rsid w:val="005839FF"/>
    <w:rsid w:val="00593CE7"/>
    <w:rsid w:val="005B0DB6"/>
    <w:rsid w:val="005B3BD9"/>
    <w:rsid w:val="005B44D9"/>
    <w:rsid w:val="005B5676"/>
    <w:rsid w:val="005B6DE7"/>
    <w:rsid w:val="005C02BC"/>
    <w:rsid w:val="005C1D36"/>
    <w:rsid w:val="005C2854"/>
    <w:rsid w:val="005D3965"/>
    <w:rsid w:val="00604FD7"/>
    <w:rsid w:val="00612DF3"/>
    <w:rsid w:val="006138FC"/>
    <w:rsid w:val="00626886"/>
    <w:rsid w:val="0063123E"/>
    <w:rsid w:val="00651617"/>
    <w:rsid w:val="00672246"/>
    <w:rsid w:val="006778A2"/>
    <w:rsid w:val="00680E37"/>
    <w:rsid w:val="00693FA1"/>
    <w:rsid w:val="00696D9B"/>
    <w:rsid w:val="006A2B9C"/>
    <w:rsid w:val="006D0AAD"/>
    <w:rsid w:val="006D2857"/>
    <w:rsid w:val="006D6BB8"/>
    <w:rsid w:val="00710CE6"/>
    <w:rsid w:val="00723742"/>
    <w:rsid w:val="00727081"/>
    <w:rsid w:val="007336C3"/>
    <w:rsid w:val="0074402E"/>
    <w:rsid w:val="007602C5"/>
    <w:rsid w:val="00765164"/>
    <w:rsid w:val="00793471"/>
    <w:rsid w:val="007B1BE6"/>
    <w:rsid w:val="007C026F"/>
    <w:rsid w:val="007C63CD"/>
    <w:rsid w:val="007E29AF"/>
    <w:rsid w:val="007F65D4"/>
    <w:rsid w:val="007F79D5"/>
    <w:rsid w:val="0080137B"/>
    <w:rsid w:val="0080141A"/>
    <w:rsid w:val="00805A1B"/>
    <w:rsid w:val="00807148"/>
    <w:rsid w:val="00810EAC"/>
    <w:rsid w:val="00836A4D"/>
    <w:rsid w:val="0084444D"/>
    <w:rsid w:val="00846924"/>
    <w:rsid w:val="00851535"/>
    <w:rsid w:val="0089459C"/>
    <w:rsid w:val="008D36A1"/>
    <w:rsid w:val="008D6AFE"/>
    <w:rsid w:val="008E5483"/>
    <w:rsid w:val="008E7E5B"/>
    <w:rsid w:val="008F05F0"/>
    <w:rsid w:val="00922067"/>
    <w:rsid w:val="009228B6"/>
    <w:rsid w:val="0094604B"/>
    <w:rsid w:val="00960B67"/>
    <w:rsid w:val="00965690"/>
    <w:rsid w:val="0098465A"/>
    <w:rsid w:val="00985D30"/>
    <w:rsid w:val="009952E9"/>
    <w:rsid w:val="009B027F"/>
    <w:rsid w:val="009B2308"/>
    <w:rsid w:val="009B76E4"/>
    <w:rsid w:val="009C1B44"/>
    <w:rsid w:val="009C3524"/>
    <w:rsid w:val="009C6FAD"/>
    <w:rsid w:val="009E01A1"/>
    <w:rsid w:val="009E28F5"/>
    <w:rsid w:val="009F5FEA"/>
    <w:rsid w:val="00A02827"/>
    <w:rsid w:val="00A279F3"/>
    <w:rsid w:val="00A31D4E"/>
    <w:rsid w:val="00A36109"/>
    <w:rsid w:val="00A42C35"/>
    <w:rsid w:val="00A43285"/>
    <w:rsid w:val="00A43633"/>
    <w:rsid w:val="00A6614E"/>
    <w:rsid w:val="00A848E5"/>
    <w:rsid w:val="00AC1585"/>
    <w:rsid w:val="00AD40CE"/>
    <w:rsid w:val="00AD58D0"/>
    <w:rsid w:val="00AE41EF"/>
    <w:rsid w:val="00B16B1B"/>
    <w:rsid w:val="00B30241"/>
    <w:rsid w:val="00B66623"/>
    <w:rsid w:val="00B66706"/>
    <w:rsid w:val="00B75DDE"/>
    <w:rsid w:val="00BA4D51"/>
    <w:rsid w:val="00BA77F9"/>
    <w:rsid w:val="00BB739B"/>
    <w:rsid w:val="00BC0411"/>
    <w:rsid w:val="00BC2EC1"/>
    <w:rsid w:val="00BD4B9F"/>
    <w:rsid w:val="00BE0CBA"/>
    <w:rsid w:val="00C11B1D"/>
    <w:rsid w:val="00C208E1"/>
    <w:rsid w:val="00C20C44"/>
    <w:rsid w:val="00C356AC"/>
    <w:rsid w:val="00C44A91"/>
    <w:rsid w:val="00C72120"/>
    <w:rsid w:val="00C821B1"/>
    <w:rsid w:val="00C857A1"/>
    <w:rsid w:val="00C9023F"/>
    <w:rsid w:val="00CD4354"/>
    <w:rsid w:val="00CE1E7D"/>
    <w:rsid w:val="00D00C24"/>
    <w:rsid w:val="00D033A4"/>
    <w:rsid w:val="00D123D5"/>
    <w:rsid w:val="00D14974"/>
    <w:rsid w:val="00D15555"/>
    <w:rsid w:val="00D16E7F"/>
    <w:rsid w:val="00D2433A"/>
    <w:rsid w:val="00D25460"/>
    <w:rsid w:val="00D25E06"/>
    <w:rsid w:val="00D45D7F"/>
    <w:rsid w:val="00D5607F"/>
    <w:rsid w:val="00D77F49"/>
    <w:rsid w:val="00D84E97"/>
    <w:rsid w:val="00D86A26"/>
    <w:rsid w:val="00D96E35"/>
    <w:rsid w:val="00DB23AE"/>
    <w:rsid w:val="00DB6922"/>
    <w:rsid w:val="00DC2BAE"/>
    <w:rsid w:val="00DC4C43"/>
    <w:rsid w:val="00DC5053"/>
    <w:rsid w:val="00DD167A"/>
    <w:rsid w:val="00DE0E7A"/>
    <w:rsid w:val="00DE26F8"/>
    <w:rsid w:val="00DF0D37"/>
    <w:rsid w:val="00DF36A1"/>
    <w:rsid w:val="00E036B6"/>
    <w:rsid w:val="00E0432C"/>
    <w:rsid w:val="00E14A82"/>
    <w:rsid w:val="00E14F7D"/>
    <w:rsid w:val="00E204FE"/>
    <w:rsid w:val="00E20661"/>
    <w:rsid w:val="00E27D84"/>
    <w:rsid w:val="00E27EB2"/>
    <w:rsid w:val="00E5781A"/>
    <w:rsid w:val="00E6282D"/>
    <w:rsid w:val="00E779ED"/>
    <w:rsid w:val="00E8299E"/>
    <w:rsid w:val="00E91463"/>
    <w:rsid w:val="00E94CF1"/>
    <w:rsid w:val="00EA7EA1"/>
    <w:rsid w:val="00EB70A3"/>
    <w:rsid w:val="00EC1CE6"/>
    <w:rsid w:val="00EF7029"/>
    <w:rsid w:val="00F07381"/>
    <w:rsid w:val="00F12E36"/>
    <w:rsid w:val="00F14893"/>
    <w:rsid w:val="00F17C63"/>
    <w:rsid w:val="00F251DC"/>
    <w:rsid w:val="00F31409"/>
    <w:rsid w:val="00F35DE8"/>
    <w:rsid w:val="00F45DC1"/>
    <w:rsid w:val="00F5732A"/>
    <w:rsid w:val="00F62CDE"/>
    <w:rsid w:val="00F6798E"/>
    <w:rsid w:val="00F7546F"/>
    <w:rsid w:val="00F818F0"/>
    <w:rsid w:val="00F839F9"/>
    <w:rsid w:val="00F845D1"/>
    <w:rsid w:val="00F845ED"/>
    <w:rsid w:val="00F91360"/>
    <w:rsid w:val="00F91E0B"/>
    <w:rsid w:val="00FE64A5"/>
    <w:rsid w:val="00FE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AE2C4"/>
  <w15:docId w15:val="{F7C19AA6-4F17-407F-858F-197A6919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0D37"/>
    <w:rPr>
      <w:rFonts w:ascii="Calibri" w:eastAsia="Calibri" w:hAnsi="Calibri" w:cs="Times New Roman"/>
    </w:rPr>
  </w:style>
  <w:style w:type="paragraph" w:styleId="Titolo2">
    <w:name w:val="heading 2"/>
    <w:basedOn w:val="Normale"/>
    <w:link w:val="Titolo2Carattere"/>
    <w:uiPriority w:val="9"/>
    <w:qFormat/>
    <w:rsid w:val="004C53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C53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79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924"/>
  </w:style>
  <w:style w:type="paragraph" w:styleId="Pidipagina">
    <w:name w:val="footer"/>
    <w:basedOn w:val="Normale"/>
    <w:link w:val="PidipaginaCarattere"/>
    <w:uiPriority w:val="99"/>
    <w:unhideWhenUsed/>
    <w:rsid w:val="004D79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92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92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F5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F0D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F0D3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DF0D3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F0D37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F0D37"/>
    <w:rPr>
      <w:vertAlign w:val="superscript"/>
    </w:rPr>
  </w:style>
  <w:style w:type="paragraph" w:customStyle="1" w:styleId="Default">
    <w:name w:val="Default"/>
    <w:rsid w:val="00DF0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F0D37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DF0D37"/>
    <w:pPr>
      <w:widowControl w:val="0"/>
      <w:autoSpaceDE w:val="0"/>
      <w:autoSpaceDN w:val="0"/>
      <w:adjustRightInd w:val="0"/>
      <w:spacing w:after="0" w:line="240" w:lineRule="auto"/>
      <w:ind w:left="113"/>
    </w:pPr>
    <w:rPr>
      <w:rFonts w:eastAsiaTheme="minorEastAsia" w:cs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0D37"/>
    <w:rPr>
      <w:rFonts w:ascii="Calibri" w:eastAsiaTheme="minorEastAsia" w:hAnsi="Calibri" w:cs="Calibri"/>
      <w:lang w:eastAsia="it-IT"/>
    </w:rPr>
  </w:style>
  <w:style w:type="character" w:customStyle="1" w:styleId="ui-provider">
    <w:name w:val="ui-provider"/>
    <w:basedOn w:val="Carpredefinitoparagrafo"/>
    <w:rsid w:val="00C821B1"/>
  </w:style>
  <w:style w:type="character" w:customStyle="1" w:styleId="Titolo2Carattere">
    <w:name w:val="Titolo 2 Carattere"/>
    <w:basedOn w:val="Carpredefinitoparagrafo"/>
    <w:link w:val="Titolo2"/>
    <w:uiPriority w:val="9"/>
    <w:rsid w:val="004C53E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53E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Revisione">
    <w:name w:val="Revision"/>
    <w:hidden/>
    <w:uiPriority w:val="99"/>
    <w:semiHidden/>
    <w:rsid w:val="00AC1585"/>
    <w:pPr>
      <w:spacing w:after="0" w:line="240" w:lineRule="auto"/>
    </w:pPr>
    <w:rPr>
      <w:rFonts w:ascii="Calibri" w:eastAsia="Calibri" w:hAnsi="Calibri" w:cs="Times New Roma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1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10164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123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%20-%20Universit&#224;%20di%20Napoli%20Federico%20II\Documents\Dipartimento%20Eccellenza\CARTA%20INTESTATA%20NUOV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D76B082A05C4BB6AF5FDF896CA68A" ma:contentTypeVersion="17" ma:contentTypeDescription="Create a new document." ma:contentTypeScope="" ma:versionID="fa9b5c3d165d40b2978c5c95a56d0a3f">
  <xsd:schema xmlns:xsd="http://www.w3.org/2001/XMLSchema" xmlns:xs="http://www.w3.org/2001/XMLSchema" xmlns:p="http://schemas.microsoft.com/office/2006/metadata/properties" xmlns:ns3="a5c98666-36e1-4225-b5e1-a6a7df830031" xmlns:ns4="fa9bcb37-d7e9-4c24-9e77-849f4cc9eca7" targetNamespace="http://schemas.microsoft.com/office/2006/metadata/properties" ma:root="true" ma:fieldsID="59697b85de215fad3e9d93d410f89bde" ns3:_="" ns4:_="">
    <xsd:import namespace="a5c98666-36e1-4225-b5e1-a6a7df830031"/>
    <xsd:import namespace="fa9bcb37-d7e9-4c24-9e77-849f4cc9eca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98666-36e1-4225-b5e1-a6a7df8300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bcb37-d7e9-4c24-9e77-849f4cc9e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9bcb37-d7e9-4c24-9e77-849f4cc9eca7" xsi:nil="true"/>
  </documentManagement>
</p:properties>
</file>

<file path=customXml/itemProps1.xml><?xml version="1.0" encoding="utf-8"?>
<ds:datastoreItem xmlns:ds="http://schemas.openxmlformats.org/officeDocument/2006/customXml" ds:itemID="{A7AE6A3D-6EB3-403C-94A2-5199C3057E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AE11DE-6E78-4539-A506-0FD360502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98666-36e1-4225-b5e1-a6a7df830031"/>
    <ds:schemaRef ds:uri="fa9bcb37-d7e9-4c24-9e77-849f4cc9e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BBA45F-42EB-46BD-B8AA-AED4136DC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96B540-D6E4-4895-AA09-848E6FBF6A35}">
  <ds:schemaRefs>
    <ds:schemaRef ds:uri="http://schemas.microsoft.com/office/2006/metadata/properties"/>
    <ds:schemaRef ds:uri="http://schemas.microsoft.com/office/infopath/2007/PartnerControls"/>
    <ds:schemaRef ds:uri="fa9bcb37-d7e9-4c24-9e77-849f4cc9ec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NUOVA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GABRIELLA DE IENNER</cp:lastModifiedBy>
  <cp:revision>6</cp:revision>
  <cp:lastPrinted>2024-05-17T08:21:00Z</cp:lastPrinted>
  <dcterms:created xsi:type="dcterms:W3CDTF">2025-04-04T07:37:00Z</dcterms:created>
  <dcterms:modified xsi:type="dcterms:W3CDTF">2025-04-04T07:53:00Z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2023-09-20T08:26:55Z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fb32e716-fb18-4d66-95ee-7672c57d4525</vt:lpwstr>
  </property>
  <property fmtid="{D5CDD505-2E9C-101B-9397-08002B2CF9AE}" pid="8" name="MSIP_Label_2ad0b24d-6422-44b0-b3de-abb3a9e8c81a_ContentBits">
    <vt:lpwstr>0</vt:lpwstr>
  </property>
  <property fmtid="{D5CDD505-2E9C-101B-9397-08002B2CF9AE}" pid="9" name="ContentTypeId">
    <vt:lpwstr>0x010100286D76B082A05C4BB6AF5FDF896CA68A</vt:lpwstr>
  </property>
  <property fmtid="{D5CDD505-2E9C-101B-9397-08002B2CF9AE}" pid="10" name="MediaServiceImageTags">
    <vt:lpwstr/>
  </property>
</Properties>
</file>